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2" w:rightFromText="142" w:horzAnchor="margin" w:tblpYSpec="top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31"/>
        <w:gridCol w:w="1936"/>
        <w:gridCol w:w="4139"/>
      </w:tblGrid>
      <w:tr w:rsidR="0098437A">
        <w:trPr>
          <w:trHeight w:hRule="exact" w:val="709"/>
        </w:trPr>
        <w:tc>
          <w:tcPr>
            <w:tcW w:w="4131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36" w:type="dxa"/>
            <w:vMerge w:val="restart"/>
          </w:tcPr>
          <w:p w:rsidR="0098437A" w:rsidRPr="00242745" w:rsidRDefault="00E62CE0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859155" cy="824230"/>
                  <wp:effectExtent l="0" t="0" r="0" b="0"/>
                  <wp:docPr id="15" name="Picture 15" descr="C:\Users\armkur01\Downloads\IZ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rmkur01\Downloads\IZ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82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9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437A">
        <w:trPr>
          <w:trHeight w:hRule="exact" w:val="709"/>
        </w:trPr>
        <w:tc>
          <w:tcPr>
            <w:tcW w:w="4131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36" w:type="dxa"/>
            <w:vMerge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39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437A">
        <w:trPr>
          <w:trHeight w:hRule="exact" w:val="2268"/>
        </w:trPr>
        <w:tc>
          <w:tcPr>
            <w:tcW w:w="10206" w:type="dxa"/>
            <w:gridSpan w:val="3"/>
          </w:tcPr>
          <w:p w:rsidR="0098437A" w:rsidRPr="00E32BA2" w:rsidRDefault="00E62CE0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Bo</w:t>
            </w:r>
            <w:r>
              <w:rPr>
                <w:b/>
                <w:sz w:val="28"/>
                <w:szCs w:val="28"/>
                <w:lang w:val="bs-Latn-BA"/>
              </w:rPr>
              <w:t>š</w:t>
            </w:r>
            <w:proofErr w:type="spellStart"/>
            <w:r w:rsidR="0098437A" w:rsidRPr="00E32BA2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>jač</w:t>
            </w:r>
            <w:r w:rsidR="0098437A" w:rsidRPr="00E32BA2">
              <w:rPr>
                <w:b/>
                <w:sz w:val="28"/>
                <w:szCs w:val="28"/>
              </w:rPr>
              <w:t>ka</w:t>
            </w:r>
            <w:proofErr w:type="spellEnd"/>
            <w:r w:rsidR="0098437A" w:rsidRPr="00E32BA2">
              <w:rPr>
                <w:b/>
                <w:sz w:val="28"/>
                <w:szCs w:val="28"/>
              </w:rPr>
              <w:t xml:space="preserve"> Islamska </w:t>
            </w:r>
            <w:proofErr w:type="spellStart"/>
            <w:r w:rsidR="0098437A" w:rsidRPr="00E32BA2">
              <w:rPr>
                <w:b/>
                <w:sz w:val="28"/>
                <w:szCs w:val="28"/>
              </w:rPr>
              <w:t>Zajednica</w:t>
            </w:r>
            <w:proofErr w:type="spellEnd"/>
          </w:p>
          <w:p w:rsidR="0098437A" w:rsidRPr="00E32BA2" w:rsidRDefault="00E62CE0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Västerås</w:t>
            </w:r>
          </w:p>
          <w:p w:rsidR="0098437A" w:rsidRDefault="0098437A" w:rsidP="00065EDB">
            <w:pPr>
              <w:jc w:val="center"/>
            </w:pPr>
          </w:p>
          <w:p w:rsidR="0098437A" w:rsidRDefault="0098437A" w:rsidP="00065EDB">
            <w:pPr>
              <w:jc w:val="center"/>
            </w:pPr>
            <w:proofErr w:type="spellStart"/>
            <w:r>
              <w:t>Bismil</w:t>
            </w:r>
            <w:r w:rsidR="008F22EC">
              <w:t>-</w:t>
            </w:r>
            <w:r>
              <w:t>lahir</w:t>
            </w:r>
            <w:proofErr w:type="spellEnd"/>
            <w:r>
              <w:t>–</w:t>
            </w:r>
            <w:proofErr w:type="spellStart"/>
            <w:r>
              <w:t>rahmanir</w:t>
            </w:r>
            <w:proofErr w:type="spellEnd"/>
            <w:r>
              <w:t>–</w:t>
            </w:r>
            <w:proofErr w:type="spellStart"/>
            <w:r>
              <w:t>rahim</w:t>
            </w:r>
            <w:proofErr w:type="spellEnd"/>
          </w:p>
          <w:p w:rsidR="0098437A" w:rsidRDefault="00E62CE0" w:rsidP="00065ED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1" locked="1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-443230</wp:posOffset>
                      </wp:positionV>
                      <wp:extent cx="6407785" cy="9180195"/>
                      <wp:effectExtent l="45085" t="45085" r="43180" b="42545"/>
                      <wp:wrapNone/>
                      <wp:docPr id="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7785" cy="9180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 cmpd="tri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DD1C9E" id="Rectangle 9" o:spid="_x0000_s1026" style="position:absolute;margin-left:0;margin-top:-34.9pt;width:504.55pt;height:722.8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" strokeweight="6pt">
                      <v:stroke linestyle="thickBetweenThin"/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  <w:r w:rsidRPr="00E32BA2">
              <w:rPr>
                <w:b/>
                <w:sz w:val="40"/>
                <w:szCs w:val="40"/>
              </w:rPr>
              <w:t>VJENČ</w:t>
            </w:r>
            <w:proofErr w:type="gramStart"/>
            <w:r w:rsidRPr="00E32BA2">
              <w:rPr>
                <w:b/>
                <w:sz w:val="40"/>
                <w:szCs w:val="40"/>
              </w:rPr>
              <w:t xml:space="preserve">ANI </w:t>
            </w:r>
            <w:r w:rsidR="002A0447">
              <w:rPr>
                <w:b/>
                <w:sz w:val="40"/>
                <w:szCs w:val="40"/>
              </w:rPr>
              <w:t xml:space="preserve"> </w:t>
            </w:r>
            <w:r w:rsidRPr="00E32BA2">
              <w:rPr>
                <w:b/>
                <w:sz w:val="40"/>
                <w:szCs w:val="40"/>
              </w:rPr>
              <w:t>LIST</w:t>
            </w:r>
            <w:proofErr w:type="gramEnd"/>
          </w:p>
        </w:tc>
      </w:tr>
      <w:tr w:rsidR="0098437A" w:rsidTr="00E62CE0">
        <w:tc>
          <w:tcPr>
            <w:tcW w:w="10206" w:type="dxa"/>
            <w:gridSpan w:val="3"/>
            <w:tcBorders>
              <w:right w:val="single" w:sz="12" w:space="0" w:color="70AD47" w:themeColor="accent6"/>
            </w:tcBorders>
          </w:tcPr>
          <w:tbl>
            <w:tblPr>
              <w:tblStyle w:val="TableGrid"/>
              <w:tblpPr w:leftFromText="141" w:rightFromText="141" w:vertAnchor="text" w:horzAnchor="margin" w:tblpXSpec="center" w:tblpY="107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17"/>
              <w:gridCol w:w="1418"/>
              <w:gridCol w:w="3119"/>
              <w:gridCol w:w="3119"/>
            </w:tblGrid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tcBorders>
                    <w:bottom w:val="nil"/>
                  </w:tcBorders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:rsidR="0098437A" w:rsidRPr="003A7DB2" w:rsidRDefault="0098437A" w:rsidP="00065ED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mladoženja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3A7DB2" w:rsidRDefault="0098437A" w:rsidP="00065ED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mlada</w:t>
                  </w:r>
                  <w:proofErr w:type="spellEnd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tcBorders>
                    <w:top w:val="nil"/>
                  </w:tcBorders>
                  <w:vAlign w:val="center"/>
                </w:tcPr>
                <w:p w:rsidR="0098437A" w:rsidRPr="003A7DB2" w:rsidRDefault="00C83DB1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>
                    <w:rPr>
                      <w:i/>
                      <w:sz w:val="22"/>
                      <w:szCs w:val="22"/>
                    </w:rPr>
                    <w:t>Prezim</w:t>
                  </w:r>
                  <w:r w:rsidR="0098437A" w:rsidRPr="003A7DB2">
                    <w:rPr>
                      <w:i/>
                      <w:sz w:val="22"/>
                      <w:szCs w:val="22"/>
                    </w:rPr>
                    <w:t>e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141028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bookmarkStart w:id="0" w:name="Text1"/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instrText xml:space="preserve"> FORMTEXT </w:instrText>
                  </w:r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r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fldChar w:fldCharType="end"/>
                  </w:r>
                  <w:bookmarkEnd w:id="0"/>
                  <w:r w:rsidR="0098437A" w:rsidRPr="00141028">
                    <w:rPr>
                      <w:rFonts w:ascii="Arial" w:hAnsi="Arial" w:cs="Arial"/>
                      <w:sz w:val="22"/>
                      <w:szCs w:val="22"/>
                    </w:rPr>
                    <w:fldChar w:fldCharType="begin"/>
                  </w:r>
                  <w:r w:rsidR="0098437A" w:rsidRPr="00141028">
                    <w:rPr>
                      <w:rFonts w:ascii="Arial" w:hAnsi="Arial" w:cs="Arial"/>
                      <w:sz w:val="22"/>
                      <w:szCs w:val="22"/>
                    </w:rPr>
                    <w:instrText xml:space="preserve"> USERADDRESS   \* MERGEFORMAT </w:instrText>
                  </w:r>
                  <w:r w:rsidR="0098437A" w:rsidRPr="00141028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1" w:name="Text2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Ime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2" w:name="Text3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bookmarkStart w:id="3" w:name="_GoBack"/>
                  <w:bookmarkEnd w:id="3"/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bookmarkStart w:id="4" w:name="Text4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4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r w:rsidRPr="003A7DB2">
                    <w:rPr>
                      <w:i/>
                      <w:sz w:val="22"/>
                      <w:szCs w:val="22"/>
                    </w:rPr>
                    <w:t xml:space="preserve">Datum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rođenja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statusText w:type="text" w:val="Format: YYYY-MM-DD"/>
                        <w:textInput/>
                      </w:ffData>
                    </w:fldChar>
                  </w:r>
                  <w:bookmarkStart w:id="5" w:name="Text5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5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6"/>
                        <w:enabled/>
                        <w:calcOnExit w:val="0"/>
                        <w:statusText w:type="text" w:val="Format: YYYY-MM-DD"/>
                        <w:textInput/>
                      </w:ffData>
                    </w:fldChar>
                  </w:r>
                  <w:bookmarkStart w:id="6" w:name="Text6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6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Mjesto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općina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rođenja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bookmarkStart w:id="7" w:name="Text7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7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bookmarkStart w:id="8" w:name="Text8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8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Jedinstveni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matični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broj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statusText w:type="text" w:val="Format: XXXXXX-XXXX"/>
                        <w:textInput/>
                      </w:ffData>
                    </w:fldChar>
                  </w:r>
                  <w:bookmarkStart w:id="9" w:name="Text9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statusText w:type="text" w:val="Format: XXXXXX-XXXX"/>
                        <w:textInput/>
                      </w:ffData>
                    </w:fldChar>
                  </w:r>
                  <w:bookmarkStart w:id="10" w:name="Text10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0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Državljanstvo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bookmarkStart w:id="11" w:name="Text11"/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  <w:bookmarkEnd w:id="11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2"/>
                        <w:enabled/>
                        <w:calcOnExit w:val="0"/>
                        <w:textInput/>
                      </w:ffData>
                    </w:fldChar>
                  </w:r>
                  <w:bookmarkStart w:id="12" w:name="Text12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2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Prebivalište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adresa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bookmarkStart w:id="13" w:name="Text13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3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4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4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1417" w:type="dxa"/>
                  <w:vMerge w:val="restart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Prezime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ime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roditelja</w:t>
                  </w:r>
                  <w:proofErr w:type="spellEnd"/>
                </w:p>
              </w:tc>
              <w:tc>
                <w:tcPr>
                  <w:tcW w:w="1418" w:type="dxa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oca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5"/>
                        <w:enabled/>
                        <w:calcOnExit w:val="0"/>
                        <w:textInput/>
                      </w:ffData>
                    </w:fldChar>
                  </w:r>
                  <w:bookmarkStart w:id="15" w:name="Text15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5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bookmarkStart w:id="16" w:name="Text16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6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1417" w:type="dxa"/>
                  <w:vMerge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majke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7"/>
                        <w:enabled/>
                        <w:calcOnExit w:val="0"/>
                        <w:textInput/>
                      </w:ffData>
                    </w:fldChar>
                  </w:r>
                  <w:bookmarkStart w:id="17" w:name="Text17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7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8"/>
                        <w:enabled/>
                        <w:calcOnExit w:val="0"/>
                        <w:textInput/>
                      </w:ffData>
                    </w:fldChar>
                  </w:r>
                  <w:bookmarkStart w:id="18" w:name="Text18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8"/>
                </w:p>
              </w:tc>
            </w:tr>
            <w:tr w:rsidR="001A2744">
              <w:trPr>
                <w:trHeight w:val="380"/>
              </w:trPr>
              <w:tc>
                <w:tcPr>
                  <w:tcW w:w="2835" w:type="dxa"/>
                  <w:gridSpan w:val="2"/>
                  <w:vMerge w:val="restart"/>
                  <w:vAlign w:val="center"/>
                </w:tcPr>
                <w:p w:rsidR="001A2744" w:rsidRPr="003A7DB2" w:rsidRDefault="001A2744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Prezime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i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ime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svjedoka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pri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zaključivanju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braka</w:t>
                  </w:r>
                </w:p>
              </w:tc>
              <w:tc>
                <w:tcPr>
                  <w:tcW w:w="3119" w:type="dxa"/>
                  <w:vAlign w:val="center"/>
                </w:tcPr>
                <w:p w:rsidR="001A2744" w:rsidRPr="002A0447" w:rsidRDefault="001A2744" w:rsidP="001A27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bookmarkStart w:id="19" w:name="Text19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9"/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:rsidR="001A2744" w:rsidRPr="00236388" w:rsidRDefault="001A2744" w:rsidP="001A2744">
                  <w:pPr>
                    <w:rPr>
                      <w:rFonts w:ascii="Arial" w:hAnsi="Arial" w:cs="Arial"/>
                      <w:i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0"/>
                        <w:enabled/>
                        <w:calcOnExit w:val="0"/>
                        <w:textInput/>
                      </w:ffData>
                    </w:fldChar>
                  </w:r>
                  <w:bookmarkStart w:id="20" w:name="Text20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0"/>
                </w:p>
              </w:tc>
            </w:tr>
            <w:tr w:rsidR="001A2744">
              <w:trPr>
                <w:trHeight w:val="380"/>
              </w:trPr>
              <w:tc>
                <w:tcPr>
                  <w:tcW w:w="2835" w:type="dxa"/>
                  <w:gridSpan w:val="2"/>
                  <w:vMerge/>
                  <w:vAlign w:val="center"/>
                </w:tcPr>
                <w:p w:rsidR="001A2744" w:rsidRPr="003A7DB2" w:rsidRDefault="001A2744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bookmarkStart w:id="21" w:name="Text21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1"/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bookmarkStart w:id="22" w:name="Text22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2"/>
                </w:p>
              </w:tc>
            </w:tr>
            <w:tr w:rsidR="001A2744">
              <w:trPr>
                <w:trHeight w:hRule="exact" w:val="397"/>
              </w:trPr>
              <w:tc>
                <w:tcPr>
                  <w:tcW w:w="2835" w:type="dxa"/>
                  <w:gridSpan w:val="2"/>
                  <w:vMerge/>
                  <w:vAlign w:val="center"/>
                </w:tcPr>
                <w:p w:rsidR="001A2744" w:rsidRPr="003A7DB2" w:rsidRDefault="001A2744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1A2744">
                    <w:rPr>
                      <w:rFonts w:ascii="Arial" w:hAnsi="Arial" w:cs="Arial"/>
                      <w:i/>
                      <w:sz w:val="20"/>
                      <w:szCs w:val="20"/>
                    </w:rPr>
                    <w:t>3.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1A2744">
                    <w:rPr>
                      <w:rFonts w:ascii="Arial" w:hAnsi="Arial" w:cs="Arial"/>
                      <w:i/>
                      <w:sz w:val="20"/>
                      <w:szCs w:val="20"/>
                    </w:rPr>
                    <w:t>3.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Mehri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muedždžel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bookmarkStart w:id="23" w:name="Text23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3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bookmarkStart w:id="24" w:name="Text24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4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Dogovoreno</w:t>
                  </w:r>
                  <w:proofErr w:type="spellEnd"/>
                  <w:r w:rsidRPr="003A7DB2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prezime</w:t>
                  </w:r>
                  <w:proofErr w:type="spellEnd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bookmarkStart w:id="25" w:name="Text25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5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bookmarkStart w:id="26" w:name="Text26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044BC2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6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3A7DB2">
                    <w:rPr>
                      <w:i/>
                      <w:sz w:val="22"/>
                      <w:szCs w:val="22"/>
                    </w:rPr>
                    <w:t>Potpisi</w:t>
                  </w:r>
                  <w:proofErr w:type="spellEnd"/>
                </w:p>
              </w:tc>
              <w:tc>
                <w:tcPr>
                  <w:tcW w:w="3119" w:type="dxa"/>
                </w:tcPr>
                <w:p w:rsidR="0098437A" w:rsidRPr="00236388" w:rsidRDefault="0098437A" w:rsidP="00065EDB">
                  <w:pPr>
                    <w:rPr>
                      <w:rFonts w:ascii="Arial" w:hAnsi="Arial" w:cs="Arial"/>
                      <w:i/>
                    </w:rPr>
                  </w:pPr>
                </w:p>
              </w:tc>
              <w:tc>
                <w:tcPr>
                  <w:tcW w:w="3119" w:type="dxa"/>
                </w:tcPr>
                <w:p w:rsidR="0098437A" w:rsidRPr="00236388" w:rsidRDefault="0098437A" w:rsidP="00065EDB">
                  <w:pPr>
                    <w:rPr>
                      <w:rFonts w:ascii="Arial" w:hAnsi="Arial" w:cs="Arial"/>
                      <w:i/>
                    </w:rPr>
                  </w:pPr>
                </w:p>
              </w:tc>
            </w:tr>
          </w:tbl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437A">
        <w:tc>
          <w:tcPr>
            <w:tcW w:w="4131" w:type="dxa"/>
          </w:tcPr>
          <w:p w:rsidR="0098437A" w:rsidRDefault="0098437A" w:rsidP="00065EDB">
            <w:pPr>
              <w:jc w:val="center"/>
            </w:pPr>
          </w:p>
          <w:p w:rsidR="0098437A" w:rsidRPr="00603A0F" w:rsidRDefault="0098437A" w:rsidP="00065EDB">
            <w:pPr>
              <w:jc w:val="center"/>
              <w:rPr>
                <w:i/>
                <w:sz w:val="22"/>
                <w:szCs w:val="22"/>
              </w:rPr>
            </w:pPr>
            <w:r w:rsidRPr="00603A0F">
              <w:rPr>
                <w:i/>
                <w:sz w:val="22"/>
                <w:szCs w:val="22"/>
              </w:rPr>
              <w:t xml:space="preserve">Stockholm: </w:t>
            </w:r>
            <w:r w:rsidR="00541F3B">
              <w:rPr>
                <w:i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statusText w:type="text" w:val="Danasnji datum: YYYY-MM-DD"/>
                  <w:textInput/>
                </w:ffData>
              </w:fldChar>
            </w:r>
            <w:bookmarkStart w:id="27" w:name="Text28"/>
            <w:r w:rsidR="00541F3B">
              <w:rPr>
                <w:i/>
                <w:sz w:val="22"/>
                <w:szCs w:val="22"/>
              </w:rPr>
              <w:instrText xml:space="preserve"> FORMTEXT </w:instrText>
            </w:r>
            <w:r w:rsidR="00541F3B">
              <w:rPr>
                <w:i/>
                <w:sz w:val="22"/>
                <w:szCs w:val="22"/>
              </w:rPr>
            </w:r>
            <w:r w:rsidR="00541F3B">
              <w:rPr>
                <w:i/>
                <w:sz w:val="22"/>
                <w:szCs w:val="22"/>
              </w:rPr>
              <w:fldChar w:fldCharType="separate"/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541F3B">
              <w:rPr>
                <w:i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936" w:type="dxa"/>
          </w:tcPr>
          <w:p w:rsidR="0098437A" w:rsidRDefault="0098437A" w:rsidP="00065EDB">
            <w:pPr>
              <w:jc w:val="center"/>
            </w:pPr>
          </w:p>
        </w:tc>
        <w:tc>
          <w:tcPr>
            <w:tcW w:w="4139" w:type="dxa"/>
          </w:tcPr>
          <w:p w:rsidR="0098437A" w:rsidRDefault="0098437A" w:rsidP="00065EDB">
            <w:pPr>
              <w:jc w:val="center"/>
            </w:pPr>
          </w:p>
          <w:p w:rsidR="0098437A" w:rsidRPr="00603A0F" w:rsidRDefault="0098437A" w:rsidP="00065EDB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603A0F">
              <w:rPr>
                <w:i/>
                <w:sz w:val="22"/>
                <w:szCs w:val="22"/>
              </w:rPr>
              <w:t>Broj</w:t>
            </w:r>
            <w:proofErr w:type="spellEnd"/>
            <w:r w:rsidRPr="00603A0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603A0F">
              <w:rPr>
                <w:i/>
                <w:sz w:val="22"/>
                <w:szCs w:val="22"/>
              </w:rPr>
              <w:t>protokola</w:t>
            </w:r>
            <w:proofErr w:type="spellEnd"/>
            <w:r w:rsidRPr="00603A0F">
              <w:rPr>
                <w:i/>
                <w:sz w:val="22"/>
                <w:szCs w:val="22"/>
              </w:rPr>
              <w:t xml:space="preserve">: </w:t>
            </w:r>
            <w:r w:rsidR="00541F3B">
              <w:rPr>
                <w:i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statusText w:type="text" w:val="Format XXX / XX"/>
                  <w:textInput/>
                </w:ffData>
              </w:fldChar>
            </w:r>
            <w:bookmarkStart w:id="28" w:name="Text27"/>
            <w:r w:rsidR="00541F3B">
              <w:rPr>
                <w:i/>
                <w:sz w:val="22"/>
                <w:szCs w:val="22"/>
              </w:rPr>
              <w:instrText xml:space="preserve"> FORMTEXT </w:instrText>
            </w:r>
            <w:r w:rsidR="00541F3B">
              <w:rPr>
                <w:i/>
                <w:sz w:val="22"/>
                <w:szCs w:val="22"/>
              </w:rPr>
            </w:r>
            <w:r w:rsidR="00541F3B">
              <w:rPr>
                <w:i/>
                <w:sz w:val="22"/>
                <w:szCs w:val="22"/>
              </w:rPr>
              <w:fldChar w:fldCharType="separate"/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044BC2">
              <w:rPr>
                <w:i/>
                <w:noProof/>
                <w:sz w:val="22"/>
                <w:szCs w:val="22"/>
              </w:rPr>
              <w:t> </w:t>
            </w:r>
            <w:r w:rsidR="00541F3B">
              <w:rPr>
                <w:i/>
                <w:sz w:val="22"/>
                <w:szCs w:val="22"/>
              </w:rPr>
              <w:fldChar w:fldCharType="end"/>
            </w:r>
            <w:bookmarkEnd w:id="28"/>
          </w:p>
        </w:tc>
      </w:tr>
      <w:tr w:rsidR="0098437A">
        <w:trPr>
          <w:trHeight w:val="2224"/>
        </w:trPr>
        <w:tc>
          <w:tcPr>
            <w:tcW w:w="10206" w:type="dxa"/>
            <w:gridSpan w:val="3"/>
          </w:tcPr>
          <w:p w:rsidR="0098437A" w:rsidRDefault="0098437A" w:rsidP="00065EDB">
            <w:pPr>
              <w:jc w:val="center"/>
            </w:pPr>
          </w:p>
          <w:p w:rsidR="0098437A" w:rsidRDefault="0098437A" w:rsidP="00065EDB">
            <w:pPr>
              <w:jc w:val="center"/>
            </w:pPr>
          </w:p>
          <w:p w:rsidR="002C1DB9" w:rsidRDefault="002C1DB9" w:rsidP="00065EDB">
            <w:pPr>
              <w:jc w:val="center"/>
            </w:pPr>
          </w:p>
          <w:p w:rsidR="0098437A" w:rsidRPr="00603A0F" w:rsidRDefault="0098437A" w:rsidP="00065EDB">
            <w:pPr>
              <w:jc w:val="center"/>
              <w:rPr>
                <w:i/>
                <w:sz w:val="22"/>
                <w:szCs w:val="22"/>
              </w:rPr>
            </w:pPr>
            <w:r w:rsidRPr="00603A0F">
              <w:rPr>
                <w:i/>
                <w:sz w:val="22"/>
                <w:szCs w:val="22"/>
              </w:rPr>
              <w:t xml:space="preserve">Imam: </w:t>
            </w:r>
            <w:r w:rsidR="00E62CE0">
              <w:rPr>
                <w:i/>
                <w:sz w:val="22"/>
                <w:szCs w:val="22"/>
              </w:rPr>
              <w:t xml:space="preserve">Alija </w:t>
            </w:r>
            <w:proofErr w:type="spellStart"/>
            <w:r w:rsidR="00E62CE0">
              <w:rPr>
                <w:i/>
                <w:sz w:val="22"/>
                <w:szCs w:val="22"/>
              </w:rPr>
              <w:t>ef.</w:t>
            </w:r>
            <w:proofErr w:type="spellEnd"/>
            <w:r w:rsidR="00E62CE0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E62CE0">
              <w:rPr>
                <w:i/>
                <w:sz w:val="22"/>
                <w:szCs w:val="22"/>
              </w:rPr>
              <w:t>Kozl</w:t>
            </w:r>
            <w:r w:rsidRPr="00603A0F">
              <w:rPr>
                <w:i/>
                <w:sz w:val="22"/>
                <w:szCs w:val="22"/>
              </w:rPr>
              <w:t>ić</w:t>
            </w:r>
            <w:proofErr w:type="spellEnd"/>
          </w:p>
          <w:p w:rsidR="0098437A" w:rsidRDefault="0098437A" w:rsidP="00065EDB"/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t>………………..</w:t>
            </w:r>
            <w:proofErr w:type="gramEnd"/>
            <w:r>
              <w:t>………………</w:t>
            </w:r>
          </w:p>
        </w:tc>
      </w:tr>
    </w:tbl>
    <w:p w:rsidR="00134162" w:rsidRDefault="00134162" w:rsidP="0098437A"/>
    <w:sectPr w:rsidR="00134162" w:rsidSect="001E362B">
      <w:type w:val="continuous"/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CE0"/>
    <w:rsid w:val="00044BC2"/>
    <w:rsid w:val="00065EDB"/>
    <w:rsid w:val="00077D03"/>
    <w:rsid w:val="000A7D2C"/>
    <w:rsid w:val="00112CFD"/>
    <w:rsid w:val="00134162"/>
    <w:rsid w:val="00141028"/>
    <w:rsid w:val="001A2744"/>
    <w:rsid w:val="001E362B"/>
    <w:rsid w:val="00234A86"/>
    <w:rsid w:val="00236388"/>
    <w:rsid w:val="00242745"/>
    <w:rsid w:val="00283101"/>
    <w:rsid w:val="002A0447"/>
    <w:rsid w:val="002C1DB9"/>
    <w:rsid w:val="002F4E74"/>
    <w:rsid w:val="003454AB"/>
    <w:rsid w:val="00395D21"/>
    <w:rsid w:val="003A7DB2"/>
    <w:rsid w:val="003E6915"/>
    <w:rsid w:val="003F507D"/>
    <w:rsid w:val="00422BA5"/>
    <w:rsid w:val="00460615"/>
    <w:rsid w:val="00541F3B"/>
    <w:rsid w:val="00574312"/>
    <w:rsid w:val="00603A0F"/>
    <w:rsid w:val="00642C9D"/>
    <w:rsid w:val="00696384"/>
    <w:rsid w:val="006B41C0"/>
    <w:rsid w:val="00777E8C"/>
    <w:rsid w:val="007A2B44"/>
    <w:rsid w:val="0080060D"/>
    <w:rsid w:val="00866016"/>
    <w:rsid w:val="008F22EC"/>
    <w:rsid w:val="00900483"/>
    <w:rsid w:val="0098437A"/>
    <w:rsid w:val="00AA3859"/>
    <w:rsid w:val="00AF397D"/>
    <w:rsid w:val="00B55C37"/>
    <w:rsid w:val="00B73928"/>
    <w:rsid w:val="00BA61E9"/>
    <w:rsid w:val="00C303CD"/>
    <w:rsid w:val="00C83DB1"/>
    <w:rsid w:val="00D54F95"/>
    <w:rsid w:val="00D86BCC"/>
    <w:rsid w:val="00DD6F4E"/>
    <w:rsid w:val="00E32BA2"/>
    <w:rsid w:val="00E62CE0"/>
    <w:rsid w:val="00EC2BA2"/>
    <w:rsid w:val="00EF1580"/>
    <w:rsid w:val="00F40317"/>
    <w:rsid w:val="00F85B26"/>
    <w:rsid w:val="00F92DD1"/>
    <w:rsid w:val="00FA5D9D"/>
    <w:rsid w:val="00FB688F"/>
    <w:rsid w:val="00FF0C0A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odictext">
    <w:name w:val="Vodic_text"/>
    <w:basedOn w:val="Normal"/>
    <w:autoRedefine/>
    <w:rsid w:val="00EF1580"/>
    <w:pPr>
      <w:jc w:val="both"/>
    </w:pPr>
    <w:rPr>
      <w:rFonts w:ascii="Arial" w:hAnsi="Arial" w:cs="Arial"/>
      <w:sz w:val="16"/>
      <w:szCs w:val="16"/>
    </w:rPr>
  </w:style>
  <w:style w:type="paragraph" w:customStyle="1" w:styleId="Vodicpoglavlje">
    <w:name w:val="Vodic_poglavlje"/>
    <w:basedOn w:val="Vodictext"/>
    <w:autoRedefine/>
    <w:rsid w:val="00EF1580"/>
    <w:pPr>
      <w:spacing w:after="240"/>
      <w:jc w:val="center"/>
    </w:pPr>
    <w:rPr>
      <w:sz w:val="20"/>
      <w:szCs w:val="20"/>
      <w:lang w:val="hr-HR"/>
    </w:rPr>
  </w:style>
  <w:style w:type="paragraph" w:customStyle="1" w:styleId="vodictext0">
    <w:name w:val="vodic_text"/>
    <w:basedOn w:val="Normal"/>
    <w:autoRedefine/>
    <w:rsid w:val="00EF1580"/>
    <w:pPr>
      <w:spacing w:before="120"/>
      <w:jc w:val="both"/>
    </w:pPr>
    <w:rPr>
      <w:rFonts w:ascii="Arial" w:hAnsi="Arial" w:cs="Arial"/>
      <w:sz w:val="16"/>
      <w:szCs w:val="20"/>
      <w:lang w:val="hr-HR"/>
    </w:rPr>
  </w:style>
  <w:style w:type="paragraph" w:customStyle="1" w:styleId="Vodicnaslov">
    <w:name w:val="Vodic_naslov"/>
    <w:basedOn w:val="Vodictext"/>
    <w:autoRedefine/>
    <w:rsid w:val="00EF1580"/>
    <w:pPr>
      <w:spacing w:before="120"/>
      <w:jc w:val="center"/>
    </w:pPr>
    <w:rPr>
      <w:b/>
      <w:szCs w:val="20"/>
      <w:lang w:val="hr-HR"/>
    </w:rPr>
  </w:style>
  <w:style w:type="table" w:styleId="TableGrid">
    <w:name w:val="Table Grid"/>
    <w:basedOn w:val="TableNormal"/>
    <w:rsid w:val="00866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A7D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Vjencanilist-ba</Template>
  <TotalTime>1</TotalTime>
  <Pages>1</Pages>
  <Words>173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Vjencani list</vt:lpstr>
      <vt:lpstr>Vjencani list</vt:lpstr>
    </vt:vector>
  </TitlesOfParts>
  <Company>Bosanska Islamska Zajednica - Stockholm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Vjencani list</dc:title>
  <dc:subject/>
  <dc:creator>Arman Kurtagic</dc:creator>
  <cp:keywords/>
  <dc:description/>
  <cp:lastModifiedBy>Arman Kurtagic</cp:lastModifiedBy>
  <cp:revision>3</cp:revision>
  <cp:lastPrinted>2003-05-08T19:26:00Z</cp:lastPrinted>
  <dcterms:created xsi:type="dcterms:W3CDTF">2016-12-03T15:01:00Z</dcterms:created>
  <dcterms:modified xsi:type="dcterms:W3CDTF">2016-12-03T15:02:00Z</dcterms:modified>
</cp:coreProperties>
</file>