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2" w:rightFromText="142" w:horzAnchor="margin" w:tblpYSpec="top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31"/>
        <w:gridCol w:w="1936"/>
        <w:gridCol w:w="4121"/>
      </w:tblGrid>
      <w:tr w:rsidR="0098437A">
        <w:trPr>
          <w:trHeight w:hRule="exact" w:val="709"/>
        </w:trPr>
        <w:tc>
          <w:tcPr>
            <w:tcW w:w="4131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36" w:type="dxa"/>
            <w:vMerge w:val="restart"/>
          </w:tcPr>
          <w:p w:rsidR="0098437A" w:rsidRPr="00242745" w:rsidRDefault="002A5242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859155" cy="824230"/>
                  <wp:effectExtent l="0" t="0" r="0" b="0"/>
                  <wp:docPr id="3" name="Picture 3" descr="C:\Users\armkur01\Downloads\IZ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mkur01\Downloads\IZ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1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rPr>
          <w:trHeight w:hRule="exact" w:val="709"/>
        </w:trPr>
        <w:tc>
          <w:tcPr>
            <w:tcW w:w="4131" w:type="dxa"/>
          </w:tcPr>
          <w:p w:rsidR="0098437A" w:rsidRDefault="002A5242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1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margin">
                        <wp:posOffset>0</wp:posOffset>
                      </wp:positionV>
                      <wp:extent cx="6407785" cy="9180195"/>
                      <wp:effectExtent l="45085" t="38100" r="43180" b="40005"/>
                      <wp:wrapNone/>
                      <wp:docPr id="1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7785" cy="918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 cmpd="tri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1A6C53" id="Rectangle 17" o:spid="_x0000_s1026" style="position:absolute;margin-left:0;margin-top:0;width:504.55pt;height:722.8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" strokeweight="6pt">
                      <v:stroke linestyle="thickBetweenThin"/>
                      <w10:wrap anchorx="margin" anchory="margin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936" w:type="dxa"/>
            <w:vMerge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21" w:type="dxa"/>
          </w:tcPr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rPr>
          <w:trHeight w:hRule="exact" w:val="2268"/>
        </w:trPr>
        <w:tc>
          <w:tcPr>
            <w:tcW w:w="10188" w:type="dxa"/>
            <w:gridSpan w:val="3"/>
          </w:tcPr>
          <w:p w:rsidR="0098437A" w:rsidRPr="00E32BA2" w:rsidRDefault="0098437A" w:rsidP="00065EDB">
            <w:pPr>
              <w:jc w:val="center"/>
              <w:rPr>
                <w:b/>
                <w:sz w:val="28"/>
                <w:szCs w:val="28"/>
              </w:rPr>
            </w:pPr>
            <w:r w:rsidRPr="00E32BA2">
              <w:rPr>
                <w:b/>
                <w:sz w:val="28"/>
                <w:szCs w:val="28"/>
              </w:rPr>
              <w:t>Bos</w:t>
            </w:r>
            <w:r w:rsidR="002A5242">
              <w:rPr>
                <w:b/>
                <w:sz w:val="28"/>
                <w:szCs w:val="28"/>
              </w:rPr>
              <w:t>niakiska</w:t>
            </w:r>
            <w:r w:rsidR="00BB4271">
              <w:rPr>
                <w:b/>
                <w:sz w:val="28"/>
                <w:szCs w:val="28"/>
              </w:rPr>
              <w:t xml:space="preserve"> </w:t>
            </w:r>
            <w:r w:rsidRPr="00E32BA2">
              <w:rPr>
                <w:b/>
                <w:sz w:val="28"/>
                <w:szCs w:val="28"/>
              </w:rPr>
              <w:t>Islam</w:t>
            </w:r>
            <w:r w:rsidR="00BB4271">
              <w:rPr>
                <w:b/>
                <w:sz w:val="28"/>
                <w:szCs w:val="28"/>
              </w:rPr>
              <w:t>i</w:t>
            </w:r>
            <w:r w:rsidRPr="00E32BA2">
              <w:rPr>
                <w:b/>
                <w:sz w:val="28"/>
                <w:szCs w:val="28"/>
              </w:rPr>
              <w:t xml:space="preserve">ska </w:t>
            </w:r>
            <w:r w:rsidR="00BB4271">
              <w:rPr>
                <w:b/>
                <w:sz w:val="28"/>
                <w:szCs w:val="28"/>
              </w:rPr>
              <w:t>Församlingen</w:t>
            </w:r>
          </w:p>
          <w:p w:rsidR="0098437A" w:rsidRPr="00E32BA2" w:rsidRDefault="002A5242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Västerås</w:t>
            </w:r>
          </w:p>
          <w:p w:rsidR="0098437A" w:rsidRDefault="0098437A" w:rsidP="00065EDB">
            <w:pPr>
              <w:jc w:val="center"/>
            </w:pPr>
          </w:p>
          <w:p w:rsidR="0098437A" w:rsidRDefault="0098437A" w:rsidP="00065EDB">
            <w:pPr>
              <w:jc w:val="center"/>
            </w:pPr>
            <w:r>
              <w:t>Bismil</w:t>
            </w:r>
            <w:r w:rsidR="00643735">
              <w:t>-</w:t>
            </w:r>
            <w:r>
              <w:t>lahir</w:t>
            </w:r>
            <w:r w:rsidR="00643735">
              <w:t>-</w:t>
            </w:r>
            <w:r>
              <w:t>rahmanir</w:t>
            </w:r>
            <w:r w:rsidR="00643735">
              <w:t>-</w:t>
            </w:r>
            <w:r>
              <w:t>rahim</w:t>
            </w:r>
          </w:p>
          <w:p w:rsidR="0098437A" w:rsidRDefault="0098437A" w:rsidP="00065EDB">
            <w:pPr>
              <w:jc w:val="center"/>
            </w:pPr>
          </w:p>
          <w:p w:rsidR="0098437A" w:rsidRDefault="00BB4271" w:rsidP="00065E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ÄKTENSKAPSBEVIS</w:t>
            </w:r>
          </w:p>
        </w:tc>
      </w:tr>
      <w:tr w:rsidR="0098437A">
        <w:tc>
          <w:tcPr>
            <w:tcW w:w="10188" w:type="dxa"/>
            <w:gridSpan w:val="3"/>
          </w:tcPr>
          <w:tbl>
            <w:tblPr>
              <w:tblStyle w:val="TableGrid"/>
              <w:tblpPr w:leftFromText="141" w:rightFromText="141" w:vertAnchor="text" w:horzAnchor="margin" w:tblpXSpec="center" w:tblpY="107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417"/>
              <w:gridCol w:w="1418"/>
              <w:gridCol w:w="3119"/>
              <w:gridCol w:w="3119"/>
            </w:tblGrid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tcBorders>
                    <w:bottom w:val="nil"/>
                  </w:tcBorders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98437A" w:rsidRPr="003A7DB2" w:rsidRDefault="00BB4271" w:rsidP="00065ED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Brudgum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3A7DB2" w:rsidRDefault="00BB4271" w:rsidP="00065EDB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Brudgumma</w:t>
                  </w:r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tcBorders>
                    <w:top w:val="nil"/>
                  </w:tcBorders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Efternamn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141028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0" w:name="Text1"/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instrText xml:space="preserve"> FORMTEXT </w:instrText>
                  </w:r>
                  <w:r w:rsidR="00DD6F4E"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r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separate"/>
                  </w:r>
                  <w:bookmarkStart w:id="1" w:name="_GoBack"/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  <w:lang w:val="hr-HR"/>
                    </w:rPr>
                    <w:t> </w:t>
                  </w:r>
                  <w:bookmarkEnd w:id="1"/>
                  <w:r w:rsidRPr="00141028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fldChar w:fldCharType="end"/>
                  </w:r>
                  <w:bookmarkEnd w:id="0"/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fldChar w:fldCharType="begin"/>
                  </w:r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instrText xml:space="preserve"> USERADDRESS   \* MERGEFORMAT </w:instrText>
                  </w:r>
                  <w:r w:rsidR="0098437A" w:rsidRPr="00141028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2" w:name="Text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Förnamn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3" w:name="Text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3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bookmarkStart w:id="4" w:name="Text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Födelsedatum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statusText w:type="text" w:val="Format: YYYY-MM-DD"/>
                        <w:textInput/>
                      </w:ffData>
                    </w:fldChar>
                  </w:r>
                  <w:bookmarkStart w:id="5" w:name="Text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statusText w:type="text" w:val="Format: YYYY-MM-DD"/>
                        <w:textInput/>
                      </w:ffData>
                    </w:fldChar>
                  </w:r>
                  <w:bookmarkStart w:id="6" w:name="Text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Födelseort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bookmarkStart w:id="7" w:name="Text7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7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bookmarkStart w:id="8" w:name="Text8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8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Personnummer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statusText w:type="text" w:val="Format: XXXXXX-XXXX"/>
                        <w:textInput/>
                      </w:ffData>
                    </w:fldChar>
                  </w:r>
                  <w:bookmarkStart w:id="9" w:name="Text9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9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statusText w:type="text" w:val="Format: XXXXXX-XXXX"/>
                        <w:textInput/>
                      </w:ffData>
                    </w:fldChar>
                  </w:r>
                  <w:bookmarkStart w:id="10" w:name="Text10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0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Medborgarskap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bookmarkStart w:id="11" w:name="Text11"/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  <w:bookmarkEnd w:id="11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2"/>
                        <w:enabled/>
                        <w:calcOnExit w:val="0"/>
                        <w:textInput/>
                      </w:ffData>
                    </w:fldChar>
                  </w:r>
                  <w:bookmarkStart w:id="12" w:name="Text1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2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Adress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bookmarkStart w:id="13" w:name="Text1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3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1417" w:type="dxa"/>
                  <w:vMerge w:val="restart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Föräldrarnas namn</w:t>
                  </w:r>
                </w:p>
              </w:tc>
              <w:tc>
                <w:tcPr>
                  <w:tcW w:w="1418" w:type="dxa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fader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5"/>
                        <w:enabled/>
                        <w:calcOnExit w:val="0"/>
                        <w:textInput/>
                      </w:ffData>
                    </w:fldChar>
                  </w:r>
                  <w:bookmarkStart w:id="15" w:name="Text1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16" w:name="Text1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1417" w:type="dxa"/>
                  <w:vMerge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moder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17" w:name="Text17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7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8"/>
                        <w:enabled/>
                        <w:calcOnExit w:val="0"/>
                        <w:textInput/>
                      </w:ffData>
                    </w:fldChar>
                  </w:r>
                  <w:bookmarkStart w:id="18" w:name="Text18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8"/>
                </w:p>
              </w:tc>
            </w:tr>
            <w:tr w:rsidR="001A2744">
              <w:trPr>
                <w:trHeight w:val="380"/>
              </w:trPr>
              <w:tc>
                <w:tcPr>
                  <w:tcW w:w="2835" w:type="dxa"/>
                  <w:gridSpan w:val="2"/>
                  <w:vMerge w:val="restart"/>
                  <w:vAlign w:val="center"/>
                </w:tcPr>
                <w:p w:rsidR="001A2744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Äktenskap bevittnas av</w:t>
                  </w:r>
                </w:p>
              </w:tc>
              <w:tc>
                <w:tcPr>
                  <w:tcW w:w="3119" w:type="dxa"/>
                  <w:vAlign w:val="center"/>
                </w:tcPr>
                <w:p w:rsidR="001A2744" w:rsidRPr="002A0447" w:rsidRDefault="001A2744" w:rsidP="001A27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bookmarkStart w:id="19" w:name="Text19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19"/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236388" w:rsidRDefault="001A2744" w:rsidP="001A2744">
                  <w:pPr>
                    <w:rPr>
                      <w:rFonts w:ascii="Arial" w:hAnsi="Arial" w:cs="Arial"/>
                      <w:i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bookmarkStart w:id="20" w:name="Text20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0"/>
                </w:p>
              </w:tc>
            </w:tr>
            <w:tr w:rsidR="001A2744">
              <w:trPr>
                <w:trHeight w:val="380"/>
              </w:trPr>
              <w:tc>
                <w:tcPr>
                  <w:tcW w:w="2835" w:type="dxa"/>
                  <w:gridSpan w:val="2"/>
                  <w:vMerge/>
                  <w:vAlign w:val="center"/>
                </w:tcPr>
                <w:p w:rsidR="001A2744" w:rsidRPr="003A7DB2" w:rsidRDefault="001A2744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21" w:name="Text21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1"/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900483">
                    <w:rPr>
                      <w:rFonts w:ascii="Arial" w:hAnsi="Arial" w:cs="Arial"/>
                      <w:i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bookmarkStart w:id="22" w:name="Text22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2"/>
                </w:p>
              </w:tc>
            </w:tr>
            <w:tr w:rsidR="001A2744">
              <w:trPr>
                <w:trHeight w:hRule="exact" w:val="397"/>
              </w:trPr>
              <w:tc>
                <w:tcPr>
                  <w:tcW w:w="2835" w:type="dxa"/>
                  <w:gridSpan w:val="2"/>
                  <w:vMerge/>
                  <w:vAlign w:val="center"/>
                </w:tcPr>
                <w:p w:rsidR="001A2744" w:rsidRPr="003A7DB2" w:rsidRDefault="001A2744" w:rsidP="00065EDB">
                  <w:pPr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A2744">
                    <w:rPr>
                      <w:rFonts w:ascii="Arial" w:hAnsi="Arial" w:cs="Arial"/>
                      <w:i/>
                      <w:sz w:val="20"/>
                      <w:szCs w:val="20"/>
                    </w:rPr>
                    <w:t>3.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3119" w:type="dxa"/>
                  <w:shd w:val="clear" w:color="auto" w:fill="auto"/>
                  <w:vAlign w:val="center"/>
                </w:tcPr>
                <w:p w:rsidR="001A2744" w:rsidRPr="00900483" w:rsidRDefault="001A2744" w:rsidP="00065EDB">
                  <w:pPr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1A2744">
                    <w:rPr>
                      <w:rFonts w:ascii="Arial" w:hAnsi="Arial" w:cs="Arial"/>
                      <w:i/>
                      <w:sz w:val="20"/>
                      <w:szCs w:val="20"/>
                    </w:rPr>
                    <w:t>3.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98437A" w:rsidP="00065EDB">
                  <w:pPr>
                    <w:rPr>
                      <w:i/>
                      <w:sz w:val="22"/>
                      <w:szCs w:val="22"/>
                    </w:rPr>
                  </w:pPr>
                  <w:r w:rsidRPr="003A7DB2">
                    <w:rPr>
                      <w:i/>
                      <w:sz w:val="22"/>
                      <w:szCs w:val="22"/>
                    </w:rPr>
                    <w:t>Mehri mu</w:t>
                  </w:r>
                  <w:r w:rsidR="00BB4271">
                    <w:rPr>
                      <w:i/>
                      <w:sz w:val="22"/>
                      <w:szCs w:val="22"/>
                    </w:rPr>
                    <w:t>a</w:t>
                  </w:r>
                  <w:r w:rsidRPr="003A7DB2">
                    <w:rPr>
                      <w:i/>
                      <w:sz w:val="22"/>
                      <w:szCs w:val="22"/>
                    </w:rPr>
                    <w:t>d</w:t>
                  </w:r>
                  <w:r w:rsidR="00BB4271">
                    <w:rPr>
                      <w:i/>
                      <w:sz w:val="22"/>
                      <w:szCs w:val="22"/>
                    </w:rPr>
                    <w:t>z</w:t>
                  </w:r>
                  <w:r w:rsidRPr="003A7DB2">
                    <w:rPr>
                      <w:i/>
                      <w:sz w:val="22"/>
                      <w:szCs w:val="22"/>
                    </w:rPr>
                    <w:t>d</w:t>
                  </w:r>
                  <w:r w:rsidR="00BB4271">
                    <w:rPr>
                      <w:i/>
                      <w:sz w:val="22"/>
                      <w:szCs w:val="22"/>
                    </w:rPr>
                    <w:t>za</w:t>
                  </w:r>
                  <w:r w:rsidRPr="003A7DB2">
                    <w:rPr>
                      <w:i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bookmarkStart w:id="23" w:name="Text23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3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24" w:name="Text24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4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Överenskommet efternamn</w:t>
                  </w:r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bookmarkStart w:id="25" w:name="Text25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5"/>
                </w:p>
              </w:tc>
              <w:tc>
                <w:tcPr>
                  <w:tcW w:w="3119" w:type="dxa"/>
                  <w:vAlign w:val="center"/>
                </w:tcPr>
                <w:p w:rsidR="0098437A" w:rsidRPr="002A0447" w:rsidRDefault="00541F3B" w:rsidP="00065EDB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26" w:name="Text26"/>
                  <w:r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="00DD6F4E" w:rsidRPr="00541F3B">
                    <w:rPr>
                      <w:rFonts w:ascii="Arial" w:hAnsi="Arial" w:cs="Arial"/>
                      <w:sz w:val="22"/>
                      <w:szCs w:val="22"/>
                    </w:rPr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="00E26AF8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bookmarkEnd w:id="26"/>
                </w:p>
              </w:tc>
            </w:tr>
            <w:tr w:rsidR="0098437A">
              <w:trPr>
                <w:trHeight w:hRule="exact" w:val="567"/>
              </w:trPr>
              <w:tc>
                <w:tcPr>
                  <w:tcW w:w="2835" w:type="dxa"/>
                  <w:gridSpan w:val="2"/>
                  <w:vAlign w:val="center"/>
                </w:tcPr>
                <w:p w:rsidR="0098437A" w:rsidRPr="003A7DB2" w:rsidRDefault="00BB4271" w:rsidP="00065EDB">
                  <w:pPr>
                    <w:rPr>
                      <w:i/>
                      <w:sz w:val="22"/>
                      <w:szCs w:val="22"/>
                    </w:rPr>
                  </w:pPr>
                  <w:r>
                    <w:rPr>
                      <w:i/>
                      <w:sz w:val="22"/>
                      <w:szCs w:val="22"/>
                    </w:rPr>
                    <w:t>Underskrift</w:t>
                  </w:r>
                </w:p>
              </w:tc>
              <w:tc>
                <w:tcPr>
                  <w:tcW w:w="3119" w:type="dxa"/>
                </w:tcPr>
                <w:p w:rsidR="0098437A" w:rsidRPr="00236388" w:rsidRDefault="0098437A" w:rsidP="00065EDB">
                  <w:pPr>
                    <w:rPr>
                      <w:rFonts w:ascii="Arial" w:hAnsi="Arial" w:cs="Arial"/>
                      <w:i/>
                    </w:rPr>
                  </w:pPr>
                </w:p>
              </w:tc>
              <w:tc>
                <w:tcPr>
                  <w:tcW w:w="3119" w:type="dxa"/>
                </w:tcPr>
                <w:p w:rsidR="0098437A" w:rsidRPr="00236388" w:rsidRDefault="0098437A" w:rsidP="00065EDB">
                  <w:pPr>
                    <w:rPr>
                      <w:rFonts w:ascii="Arial" w:hAnsi="Arial" w:cs="Arial"/>
                      <w:i/>
                    </w:rPr>
                  </w:pPr>
                </w:p>
              </w:tc>
            </w:tr>
          </w:tbl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8437A">
        <w:tc>
          <w:tcPr>
            <w:tcW w:w="4131" w:type="dxa"/>
          </w:tcPr>
          <w:p w:rsidR="0098437A" w:rsidRDefault="0098437A" w:rsidP="00065EDB">
            <w:pPr>
              <w:jc w:val="center"/>
            </w:pPr>
          </w:p>
          <w:p w:rsidR="0098437A" w:rsidRPr="00603A0F" w:rsidRDefault="0098437A" w:rsidP="00065EDB">
            <w:pPr>
              <w:jc w:val="center"/>
              <w:rPr>
                <w:i/>
                <w:sz w:val="22"/>
                <w:szCs w:val="22"/>
              </w:rPr>
            </w:pPr>
            <w:r w:rsidRPr="00603A0F">
              <w:rPr>
                <w:i/>
                <w:sz w:val="22"/>
                <w:szCs w:val="22"/>
              </w:rPr>
              <w:t xml:space="preserve">Stockholm: </w:t>
            </w:r>
            <w:r w:rsidR="00541F3B">
              <w:rPr>
                <w:i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statusText w:type="text" w:val="Danasnji datum: YYYY-MM-DD"/>
                  <w:textInput/>
                </w:ffData>
              </w:fldChar>
            </w:r>
            <w:bookmarkStart w:id="27" w:name="Text28"/>
            <w:r w:rsidR="00541F3B">
              <w:rPr>
                <w:i/>
                <w:sz w:val="22"/>
                <w:szCs w:val="22"/>
              </w:rPr>
              <w:instrText xml:space="preserve"> FORMTEXT </w:instrText>
            </w:r>
            <w:r w:rsidR="00DD6F4E" w:rsidRPr="00541F3B">
              <w:rPr>
                <w:i/>
                <w:sz w:val="22"/>
                <w:szCs w:val="22"/>
              </w:rPr>
            </w:r>
            <w:r w:rsidR="00541F3B">
              <w:rPr>
                <w:i/>
                <w:sz w:val="22"/>
                <w:szCs w:val="22"/>
              </w:rPr>
              <w:fldChar w:fldCharType="separate"/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541F3B">
              <w:rPr>
                <w:i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936" w:type="dxa"/>
          </w:tcPr>
          <w:p w:rsidR="0098437A" w:rsidRDefault="0098437A" w:rsidP="00065EDB">
            <w:pPr>
              <w:jc w:val="center"/>
            </w:pPr>
          </w:p>
        </w:tc>
        <w:tc>
          <w:tcPr>
            <w:tcW w:w="4121" w:type="dxa"/>
          </w:tcPr>
          <w:p w:rsidR="0098437A" w:rsidRDefault="0098437A" w:rsidP="00065EDB">
            <w:pPr>
              <w:jc w:val="center"/>
            </w:pPr>
          </w:p>
          <w:p w:rsidR="0098437A" w:rsidRPr="00603A0F" w:rsidRDefault="00BB4271" w:rsidP="00065EDB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</w:t>
            </w:r>
            <w:r w:rsidR="0098437A" w:rsidRPr="00603A0F">
              <w:rPr>
                <w:i/>
                <w:sz w:val="22"/>
                <w:szCs w:val="22"/>
              </w:rPr>
              <w:t>rotokol</w:t>
            </w:r>
            <w:r>
              <w:rPr>
                <w:i/>
                <w:sz w:val="22"/>
                <w:szCs w:val="22"/>
              </w:rPr>
              <w:t>nr</w:t>
            </w:r>
            <w:r w:rsidR="0098437A" w:rsidRPr="00603A0F">
              <w:rPr>
                <w:i/>
                <w:sz w:val="22"/>
                <w:szCs w:val="22"/>
              </w:rPr>
              <w:t xml:space="preserve">: </w:t>
            </w:r>
            <w:r w:rsidR="00541F3B">
              <w:rPr>
                <w:i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statusText w:type="text" w:val="Format XXX / XX"/>
                  <w:textInput/>
                </w:ffData>
              </w:fldChar>
            </w:r>
            <w:bookmarkStart w:id="28" w:name="Text27"/>
            <w:r w:rsidR="00541F3B">
              <w:rPr>
                <w:i/>
                <w:sz w:val="22"/>
                <w:szCs w:val="22"/>
              </w:rPr>
              <w:instrText xml:space="preserve"> FORMTEXT </w:instrText>
            </w:r>
            <w:r w:rsidR="00DD6F4E" w:rsidRPr="00541F3B">
              <w:rPr>
                <w:i/>
                <w:sz w:val="22"/>
                <w:szCs w:val="22"/>
              </w:rPr>
            </w:r>
            <w:r w:rsidR="00541F3B">
              <w:rPr>
                <w:i/>
                <w:sz w:val="22"/>
                <w:szCs w:val="22"/>
              </w:rPr>
              <w:fldChar w:fldCharType="separate"/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E26AF8">
              <w:rPr>
                <w:i/>
                <w:noProof/>
                <w:sz w:val="22"/>
                <w:szCs w:val="22"/>
              </w:rPr>
              <w:t> </w:t>
            </w:r>
            <w:r w:rsidR="00541F3B">
              <w:rPr>
                <w:i/>
                <w:sz w:val="22"/>
                <w:szCs w:val="22"/>
              </w:rPr>
              <w:fldChar w:fldCharType="end"/>
            </w:r>
            <w:bookmarkEnd w:id="28"/>
          </w:p>
        </w:tc>
      </w:tr>
      <w:tr w:rsidR="0098437A">
        <w:trPr>
          <w:trHeight w:val="2224"/>
        </w:trPr>
        <w:tc>
          <w:tcPr>
            <w:tcW w:w="10188" w:type="dxa"/>
            <w:gridSpan w:val="3"/>
          </w:tcPr>
          <w:p w:rsidR="0098437A" w:rsidRDefault="0098437A" w:rsidP="00065EDB">
            <w:pPr>
              <w:jc w:val="center"/>
            </w:pPr>
          </w:p>
          <w:p w:rsidR="0098437A" w:rsidRDefault="0098437A" w:rsidP="00065EDB">
            <w:pPr>
              <w:jc w:val="center"/>
            </w:pPr>
          </w:p>
          <w:p w:rsidR="002C1DB9" w:rsidRDefault="002C1DB9" w:rsidP="00065EDB">
            <w:pPr>
              <w:jc w:val="center"/>
            </w:pPr>
          </w:p>
          <w:p w:rsidR="0098437A" w:rsidRPr="00603A0F" w:rsidRDefault="0098437A" w:rsidP="00065EDB">
            <w:pPr>
              <w:jc w:val="center"/>
              <w:rPr>
                <w:i/>
                <w:sz w:val="22"/>
                <w:szCs w:val="22"/>
              </w:rPr>
            </w:pPr>
            <w:r w:rsidRPr="00603A0F">
              <w:rPr>
                <w:i/>
                <w:sz w:val="22"/>
                <w:szCs w:val="22"/>
              </w:rPr>
              <w:t xml:space="preserve">Imam: </w:t>
            </w:r>
            <w:r w:rsidR="002A5242">
              <w:rPr>
                <w:i/>
                <w:sz w:val="22"/>
                <w:szCs w:val="22"/>
              </w:rPr>
              <w:t>Alija</w:t>
            </w:r>
            <w:r w:rsidRPr="00603A0F">
              <w:rPr>
                <w:i/>
                <w:sz w:val="22"/>
                <w:szCs w:val="22"/>
              </w:rPr>
              <w:t xml:space="preserve"> ef. </w:t>
            </w:r>
            <w:r w:rsidR="002A5242">
              <w:rPr>
                <w:i/>
                <w:sz w:val="22"/>
                <w:szCs w:val="22"/>
              </w:rPr>
              <w:t>Kozl</w:t>
            </w:r>
            <w:r w:rsidRPr="00603A0F">
              <w:rPr>
                <w:i/>
                <w:sz w:val="22"/>
                <w:szCs w:val="22"/>
              </w:rPr>
              <w:t>ić</w:t>
            </w:r>
          </w:p>
          <w:p w:rsidR="0098437A" w:rsidRDefault="0098437A" w:rsidP="00065EDB"/>
          <w:p w:rsidR="0098437A" w:rsidRDefault="0098437A" w:rsidP="00065EDB">
            <w:pPr>
              <w:jc w:val="center"/>
              <w:rPr>
                <w:b/>
                <w:sz w:val="28"/>
                <w:szCs w:val="28"/>
              </w:rPr>
            </w:pPr>
            <w:r>
              <w:t>………………..………………</w:t>
            </w:r>
          </w:p>
        </w:tc>
      </w:tr>
    </w:tbl>
    <w:p w:rsidR="00134162" w:rsidRDefault="00134162" w:rsidP="0098437A"/>
    <w:sectPr w:rsidR="00134162" w:rsidSect="001E362B">
      <w:type w:val="continuous"/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242"/>
    <w:rsid w:val="000052DA"/>
    <w:rsid w:val="00065EDB"/>
    <w:rsid w:val="00077D03"/>
    <w:rsid w:val="000A7D2C"/>
    <w:rsid w:val="00112CFD"/>
    <w:rsid w:val="00134162"/>
    <w:rsid w:val="00141028"/>
    <w:rsid w:val="001A2744"/>
    <w:rsid w:val="001E362B"/>
    <w:rsid w:val="00234A86"/>
    <w:rsid w:val="00236388"/>
    <w:rsid w:val="00242745"/>
    <w:rsid w:val="00283101"/>
    <w:rsid w:val="002A0447"/>
    <w:rsid w:val="002A5242"/>
    <w:rsid w:val="002C1DB9"/>
    <w:rsid w:val="002F4E74"/>
    <w:rsid w:val="003454AB"/>
    <w:rsid w:val="00395D21"/>
    <w:rsid w:val="003A7DB2"/>
    <w:rsid w:val="003E6915"/>
    <w:rsid w:val="003F507D"/>
    <w:rsid w:val="00422BA5"/>
    <w:rsid w:val="00460615"/>
    <w:rsid w:val="00462914"/>
    <w:rsid w:val="004C5E07"/>
    <w:rsid w:val="00541F3B"/>
    <w:rsid w:val="00574312"/>
    <w:rsid w:val="00603A0F"/>
    <w:rsid w:val="00642C9D"/>
    <w:rsid w:val="00643735"/>
    <w:rsid w:val="00696384"/>
    <w:rsid w:val="006B41C0"/>
    <w:rsid w:val="007503E2"/>
    <w:rsid w:val="00777E8C"/>
    <w:rsid w:val="007A2B44"/>
    <w:rsid w:val="0080060D"/>
    <w:rsid w:val="00866016"/>
    <w:rsid w:val="00900483"/>
    <w:rsid w:val="0098437A"/>
    <w:rsid w:val="00AA3859"/>
    <w:rsid w:val="00B55C37"/>
    <w:rsid w:val="00B73928"/>
    <w:rsid w:val="00BA61E9"/>
    <w:rsid w:val="00BB4271"/>
    <w:rsid w:val="00C303CD"/>
    <w:rsid w:val="00D54F95"/>
    <w:rsid w:val="00D86BCC"/>
    <w:rsid w:val="00DD6F4E"/>
    <w:rsid w:val="00E26AF8"/>
    <w:rsid w:val="00E32BA2"/>
    <w:rsid w:val="00EC2BA2"/>
    <w:rsid w:val="00EF1580"/>
    <w:rsid w:val="00F40317"/>
    <w:rsid w:val="00F85B26"/>
    <w:rsid w:val="00F92DD1"/>
    <w:rsid w:val="00FA5D9D"/>
    <w:rsid w:val="00FB688F"/>
    <w:rsid w:val="00FF0C0A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Vodictext">
    <w:name w:val="Vodic_text"/>
    <w:basedOn w:val="Normal"/>
    <w:autoRedefine/>
    <w:rsid w:val="00EF1580"/>
    <w:pPr>
      <w:jc w:val="both"/>
    </w:pPr>
    <w:rPr>
      <w:rFonts w:ascii="Arial" w:hAnsi="Arial" w:cs="Arial"/>
      <w:sz w:val="16"/>
      <w:szCs w:val="16"/>
    </w:rPr>
  </w:style>
  <w:style w:type="paragraph" w:customStyle="1" w:styleId="Vodicpoglavlje">
    <w:name w:val="Vodic_poglavlje"/>
    <w:basedOn w:val="Vodictext"/>
    <w:autoRedefine/>
    <w:rsid w:val="00EF1580"/>
    <w:pPr>
      <w:spacing w:after="240"/>
      <w:jc w:val="center"/>
    </w:pPr>
    <w:rPr>
      <w:sz w:val="20"/>
      <w:szCs w:val="20"/>
      <w:lang w:val="hr-HR"/>
    </w:rPr>
  </w:style>
  <w:style w:type="paragraph" w:customStyle="1" w:styleId="vodictext0">
    <w:name w:val="vodic_text"/>
    <w:basedOn w:val="Normal"/>
    <w:autoRedefine/>
    <w:rsid w:val="00EF1580"/>
    <w:pPr>
      <w:spacing w:before="120"/>
      <w:jc w:val="both"/>
    </w:pPr>
    <w:rPr>
      <w:rFonts w:ascii="Arial" w:hAnsi="Arial" w:cs="Arial"/>
      <w:sz w:val="16"/>
      <w:szCs w:val="20"/>
      <w:lang w:val="hr-HR"/>
    </w:rPr>
  </w:style>
  <w:style w:type="paragraph" w:customStyle="1" w:styleId="Vodicnaslov">
    <w:name w:val="Vodic_naslov"/>
    <w:basedOn w:val="Vodictext"/>
    <w:autoRedefine/>
    <w:rsid w:val="00EF1580"/>
    <w:pPr>
      <w:spacing w:before="120"/>
      <w:jc w:val="center"/>
    </w:pPr>
    <w:rPr>
      <w:b/>
      <w:szCs w:val="20"/>
      <w:lang w:val="hr-HR"/>
    </w:rPr>
  </w:style>
  <w:style w:type="table" w:styleId="TableGrid">
    <w:name w:val="Table Grid"/>
    <w:basedOn w:val="TableNormal"/>
    <w:rsid w:val="00866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A7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Vjencanilist-se</Template>
  <TotalTime>2</TotalTime>
  <Pages>1</Pages>
  <Words>165</Words>
  <Characters>880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Vjencani list</vt:lpstr>
      <vt:lpstr>Vjencani list</vt:lpstr>
    </vt:vector>
  </TitlesOfParts>
  <Company>Bosanska Islamska Zajednica - Stockholm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Vjencani list</dc:title>
  <dc:subject/>
  <dc:creator>Arman Kurtagic</dc:creator>
  <cp:keywords/>
  <dc:description/>
  <cp:lastModifiedBy>Arman Kurtagic</cp:lastModifiedBy>
  <cp:revision>2</cp:revision>
  <cp:lastPrinted>2003-05-10T12:05:00Z</cp:lastPrinted>
  <dcterms:created xsi:type="dcterms:W3CDTF">2016-12-03T15:03:00Z</dcterms:created>
  <dcterms:modified xsi:type="dcterms:W3CDTF">2016-12-03T15:05:00Z</dcterms:modified>
</cp:coreProperties>
</file>